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34A" w:rsidRDefault="0041634A" w:rsidP="00E23A93">
      <w:pPr>
        <w:tabs>
          <w:tab w:val="left" w:pos="141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Перелік</w:t>
      </w:r>
    </w:p>
    <w:p w:rsidR="0041634A" w:rsidRDefault="0041634A" w:rsidP="005439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предметів, тем навчальних програм, видів навчальних занять для проведення із використанням технологій дистанційного навчання, веб-ресурсів, необхідних для забезпечення дистанційного навчання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28"/>
        <w:gridCol w:w="2414"/>
        <w:gridCol w:w="2835"/>
        <w:gridCol w:w="3685"/>
        <w:gridCol w:w="4926"/>
      </w:tblGrid>
      <w:tr w:rsidR="0041634A" w:rsidTr="00D54D20">
        <w:tc>
          <w:tcPr>
            <w:tcW w:w="1728" w:type="dxa"/>
            <w:vAlign w:val="center"/>
          </w:tcPr>
          <w:p w:rsidR="0041634A" w:rsidRDefault="0041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4" w:type="dxa"/>
            <w:vAlign w:val="center"/>
          </w:tcPr>
          <w:p w:rsidR="0041634A" w:rsidRDefault="0041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Професія, курс</w:t>
            </w:r>
          </w:p>
        </w:tc>
        <w:tc>
          <w:tcPr>
            <w:tcW w:w="2835" w:type="dxa"/>
            <w:vAlign w:val="center"/>
          </w:tcPr>
          <w:p w:rsidR="0041634A" w:rsidRDefault="0041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навчальної програми (к-сть годин)</w:t>
            </w:r>
          </w:p>
        </w:tc>
        <w:tc>
          <w:tcPr>
            <w:tcW w:w="3685" w:type="dxa"/>
            <w:vAlign w:val="center"/>
          </w:tcPr>
          <w:p w:rsidR="0041634A" w:rsidRDefault="0041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заняття</w:t>
            </w:r>
          </w:p>
        </w:tc>
        <w:tc>
          <w:tcPr>
            <w:tcW w:w="4926" w:type="dxa"/>
            <w:vAlign w:val="center"/>
          </w:tcPr>
          <w:p w:rsidR="0041634A" w:rsidRDefault="004163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Веб-ресурс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41634A" w:rsidRPr="00BB7F60" w:rsidRDefault="0041634A" w:rsidP="00BB7F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Слюсар з ремонту колісних транспортних засобів,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І курс</w:t>
            </w:r>
          </w:p>
        </w:tc>
        <w:tc>
          <w:tcPr>
            <w:tcW w:w="2835" w:type="dxa"/>
            <w:vMerge w:val="restart"/>
          </w:tcPr>
          <w:p w:rsidR="0041634A" w:rsidRPr="00C40FF6" w:rsidRDefault="0041634A" w:rsidP="00C40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Тригонометричні функції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вправ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613"/>
        </w:trPr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C40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Pr="00C40FF6" w:rsidRDefault="0041634A" w:rsidP="00FA3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Похідна та її застосування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695"/>
        </w:trPr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A3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Pr="00C40FF6" w:rsidRDefault="0041634A" w:rsidP="0053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53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53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</w:p>
          <w:p w:rsidR="0041634A" w:rsidRPr="00C40FF6" w:rsidRDefault="0041634A" w:rsidP="00537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BB7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Pr="00C40FF6" w:rsidRDefault="0041634A" w:rsidP="00BB7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BB7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Розв’язування задач і вправ Самостійна робота </w:t>
            </w: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562"/>
        </w:trPr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1C5F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(6)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838"/>
        </w:trPr>
        <w:tc>
          <w:tcPr>
            <w:tcW w:w="1728" w:type="dxa"/>
            <w:vMerge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Pr="00C40FF6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  <w:p w:rsidR="0041634A" w:rsidRPr="005C1346" w:rsidRDefault="0041634A" w:rsidP="005C13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Штукатур, лицювальник – плиточник, І курс</w:t>
            </w: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Перпендикулярність прямих і площин у просторі (14)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13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13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5C13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</w:tc>
        <w:tc>
          <w:tcPr>
            <w:tcW w:w="4926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  <w:p w:rsidR="0041634A" w:rsidRPr="005C1346" w:rsidRDefault="0041634A" w:rsidP="00F22C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Кухар, кондитер,       І курс</w:t>
            </w:r>
          </w:p>
        </w:tc>
        <w:tc>
          <w:tcPr>
            <w:tcW w:w="2835" w:type="dxa"/>
            <w:vMerge w:val="restart"/>
          </w:tcPr>
          <w:p w:rsidR="0041634A" w:rsidRDefault="0041634A" w:rsidP="00EF3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Перпендикулярність прямих і площин у просторі (9)</w:t>
            </w: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  <w:p w:rsidR="0041634A" w:rsidRPr="005C1346" w:rsidRDefault="0041634A" w:rsidP="00F22C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Кравець, вишивальник ,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Перпендикулярність прямих і площин у просторі (16)</w:t>
            </w: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презентації. Розв’язування задач і вправ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  <w:p w:rsidR="0041634A" w:rsidRPr="005C1346" w:rsidRDefault="0041634A" w:rsidP="00F22C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Перукар (перукар-модельєр)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Координати і вектори (7)</w:t>
            </w: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презентації. Розв’язування задач і вправ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35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презентації. Складання конспекту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1634A" w:rsidRPr="00C40FF6" w:rsidRDefault="0041634A" w:rsidP="004451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(9)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793"/>
        </w:trPr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Слюсар з ремонту колісних транспортних засобів, І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Елементи комбінаторики, теорії ймовірностей і математичної статистики (10)</w:t>
            </w:r>
          </w:p>
        </w:tc>
        <w:tc>
          <w:tcPr>
            <w:tcW w:w="3685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відеоролика.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конспекту</w:t>
            </w:r>
          </w:p>
        </w:tc>
        <w:tc>
          <w:tcPr>
            <w:tcW w:w="4926" w:type="dxa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презентації і відео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 відео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1634A" w:rsidRPr="00C40FF6" w:rsidRDefault="0041634A" w:rsidP="00537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(18)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 Перегляд  відео по підготовці до ЗНО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270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537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 </w:t>
            </w:r>
          </w:p>
          <w:p w:rsidR="0041634A" w:rsidRPr="00C050C0" w:rsidRDefault="0041634A" w:rsidP="00C050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Слюсар з ремонту колісних транспортних засобів, І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>І курс</w:t>
            </w: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Об’єми та площі поверхонь геометричних тіл (12)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таблиці формул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Складання таблиці формул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1634A" w:rsidRPr="00C40FF6" w:rsidRDefault="0041634A" w:rsidP="00C05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(9)</w:t>
            </w: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 Перегляд  відеороликів по підготовці до ЗНО</w:t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14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Показникова та логарифмічні функції (14)</w:t>
            </w: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B55274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22CB5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F22CB5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тестових завдань</w:t>
            </w:r>
          </w:p>
        </w:tc>
        <w:tc>
          <w:tcPr>
            <w:tcW w:w="4926" w:type="dxa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B55274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 </w:t>
            </w:r>
          </w:p>
          <w:p w:rsidR="0041634A" w:rsidRPr="00B55274" w:rsidRDefault="0041634A" w:rsidP="00B552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Многогранники (4)</w:t>
            </w: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Тіла обертання (9)</w:t>
            </w: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F22C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Кравець, вишивальник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Показникова та логарифмічні функції (11)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презентації.  Складання конспекту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Перегляд відео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Кравець, вишивальник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курс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Многогранники (4)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Тіла обертання (9)</w:t>
            </w: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Самостійне опрацювання теми.</w:t>
            </w:r>
          </w:p>
          <w:p w:rsidR="0041634A" w:rsidRDefault="0041634A" w:rsidP="00446029">
            <w:pPr>
              <w:tabs>
                <w:tab w:val="left" w:pos="2697"/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Перегляд презентації.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Виконання тестових завдань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578"/>
        </w:trPr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835" w:type="dxa"/>
            <w:vMerge w:val="restart"/>
          </w:tcPr>
          <w:p w:rsidR="0041634A" w:rsidRDefault="0041634A" w:rsidP="001E6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(2)</w:t>
            </w:r>
          </w:p>
        </w:tc>
        <w:tc>
          <w:tcPr>
            <w:tcW w:w="3685" w:type="dxa"/>
          </w:tcPr>
          <w:p w:rsidR="0041634A" w:rsidRPr="00C40FF6" w:rsidRDefault="0041634A" w:rsidP="001E6437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rPr>
          <w:trHeight w:val="838"/>
        </w:trPr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F01618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F01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F01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</w:tc>
        <w:tc>
          <w:tcPr>
            <w:tcW w:w="2835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(2)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Кравець, вишивальник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курс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(2)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ІІІ курс </w:t>
            </w:r>
          </w:p>
        </w:tc>
        <w:tc>
          <w:tcPr>
            <w:tcW w:w="2835" w:type="dxa"/>
            <w:vMerge w:val="restart"/>
          </w:tcPr>
          <w:p w:rsidR="0041634A" w:rsidRDefault="0041634A" w:rsidP="001E64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(4)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вправ. Виконання самостійної роботи</w:t>
            </w:r>
          </w:p>
        </w:tc>
        <w:tc>
          <w:tcPr>
            <w:tcW w:w="4926" w:type="dxa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Геометрія </w:t>
            </w:r>
          </w:p>
        </w:tc>
        <w:tc>
          <w:tcPr>
            <w:tcW w:w="2414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Кухар, кондитер </w:t>
            </w:r>
          </w:p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ІІІ курс </w:t>
            </w:r>
          </w:p>
        </w:tc>
        <w:tc>
          <w:tcPr>
            <w:tcW w:w="2835" w:type="dxa"/>
            <w:vMerge w:val="restart"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Повторення , узагальнення та систематизація навчального матеріалу. Розв’язування задач (3)</w:t>
            </w: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right" w:pos="346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Розв’язування задач і вправ</w:t>
            </w: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  <w:tr w:rsidR="0041634A" w:rsidTr="00D54D20">
        <w:tc>
          <w:tcPr>
            <w:tcW w:w="1728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1634A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41634A" w:rsidRPr="00C40FF6" w:rsidRDefault="0041634A" w:rsidP="00446029">
            <w:pPr>
              <w:tabs>
                <w:tab w:val="left" w:pos="24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</w:t>
            </w:r>
            <w:r w:rsidRPr="00C40FF6">
              <w:rPr>
                <w:rFonts w:ascii="Times New Roman" w:hAnsi="Times New Roman"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41634A" w:rsidRPr="00C40FF6" w:rsidRDefault="0041634A" w:rsidP="00446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FF6">
              <w:rPr>
                <w:rFonts w:ascii="Times New Roman" w:hAnsi="Times New Roman"/>
                <w:sz w:val="24"/>
                <w:szCs w:val="24"/>
              </w:rPr>
              <w:t>Google G SuiteforEducation Classroom</w:t>
            </w:r>
          </w:p>
        </w:tc>
      </w:tr>
    </w:tbl>
    <w:p w:rsidR="0041634A" w:rsidRDefault="0041634A" w:rsidP="005439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634A" w:rsidRDefault="0041634A">
      <w:bookmarkStart w:id="0" w:name="_GoBack"/>
      <w:bookmarkEnd w:id="0"/>
    </w:p>
    <w:sectPr w:rsidR="0041634A" w:rsidSect="0054390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907"/>
    <w:rsid w:val="0014730D"/>
    <w:rsid w:val="001A53D4"/>
    <w:rsid w:val="001C5F69"/>
    <w:rsid w:val="001E6437"/>
    <w:rsid w:val="00265B21"/>
    <w:rsid w:val="002703CC"/>
    <w:rsid w:val="002777F3"/>
    <w:rsid w:val="002B49A3"/>
    <w:rsid w:val="0034718C"/>
    <w:rsid w:val="0041634A"/>
    <w:rsid w:val="0044515E"/>
    <w:rsid w:val="00446029"/>
    <w:rsid w:val="004D3860"/>
    <w:rsid w:val="00537843"/>
    <w:rsid w:val="00537C31"/>
    <w:rsid w:val="00537CDC"/>
    <w:rsid w:val="00543907"/>
    <w:rsid w:val="005C1346"/>
    <w:rsid w:val="005E6DC3"/>
    <w:rsid w:val="00612E9F"/>
    <w:rsid w:val="006A1235"/>
    <w:rsid w:val="00804E66"/>
    <w:rsid w:val="00835DB1"/>
    <w:rsid w:val="008E1A9A"/>
    <w:rsid w:val="00A23624"/>
    <w:rsid w:val="00AC3CF0"/>
    <w:rsid w:val="00B55274"/>
    <w:rsid w:val="00B66956"/>
    <w:rsid w:val="00BB7F60"/>
    <w:rsid w:val="00C050C0"/>
    <w:rsid w:val="00C31752"/>
    <w:rsid w:val="00C40FF6"/>
    <w:rsid w:val="00C47CC5"/>
    <w:rsid w:val="00C753D9"/>
    <w:rsid w:val="00D4213B"/>
    <w:rsid w:val="00D54D20"/>
    <w:rsid w:val="00E23A93"/>
    <w:rsid w:val="00E570FE"/>
    <w:rsid w:val="00E656B7"/>
    <w:rsid w:val="00EF3D75"/>
    <w:rsid w:val="00F01618"/>
    <w:rsid w:val="00F13B23"/>
    <w:rsid w:val="00F209F4"/>
    <w:rsid w:val="00F22CB5"/>
    <w:rsid w:val="00F35FF0"/>
    <w:rsid w:val="00FA3B18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907"/>
    <w:pPr>
      <w:spacing w:after="200" w:line="276" w:lineRule="auto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313</TotalTime>
  <Pages>6</Pages>
  <Words>1778</Words>
  <Characters>10140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Ольга</cp:lastModifiedBy>
  <cp:revision>12</cp:revision>
  <dcterms:created xsi:type="dcterms:W3CDTF">2020-04-06T09:51:00Z</dcterms:created>
  <dcterms:modified xsi:type="dcterms:W3CDTF">2020-04-08T09:47:00Z</dcterms:modified>
</cp:coreProperties>
</file>