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58" w:rsidRPr="00154D81" w:rsidRDefault="00D11558" w:rsidP="00F23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D81">
        <w:rPr>
          <w:rFonts w:ascii="Times New Roman" w:hAnsi="Times New Roman"/>
          <w:b/>
          <w:sz w:val="24"/>
          <w:szCs w:val="24"/>
        </w:rPr>
        <w:t>Перелік</w:t>
      </w:r>
    </w:p>
    <w:p w:rsidR="00D11558" w:rsidRDefault="00D11558" w:rsidP="00F23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D81">
        <w:rPr>
          <w:rFonts w:ascii="Times New Roman" w:hAnsi="Times New Roman"/>
          <w:b/>
          <w:sz w:val="24"/>
          <w:szCs w:val="24"/>
        </w:rPr>
        <w:t>предметів, тем навчальних програм, видів навчальних занять для проведення із використанням технологій дистанційного навчання, веб-ресурсів, необхідних для забезпечення дистанційного навчання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2"/>
        <w:gridCol w:w="2626"/>
        <w:gridCol w:w="2552"/>
        <w:gridCol w:w="2422"/>
        <w:gridCol w:w="4566"/>
      </w:tblGrid>
      <w:tr w:rsidR="00D11558" w:rsidRPr="00BB504F" w:rsidTr="00BB504F">
        <w:tc>
          <w:tcPr>
            <w:tcW w:w="2522" w:type="dxa"/>
            <w:vAlign w:val="center"/>
          </w:tcPr>
          <w:p w:rsidR="00D11558" w:rsidRPr="00BB504F" w:rsidRDefault="00D11558" w:rsidP="00BB5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04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26" w:type="dxa"/>
            <w:vAlign w:val="center"/>
          </w:tcPr>
          <w:p w:rsidR="00D11558" w:rsidRPr="00BB504F" w:rsidRDefault="00D11558" w:rsidP="00BB5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04F">
              <w:rPr>
                <w:rFonts w:ascii="Times New Roman" w:hAnsi="Times New Roman"/>
                <w:b/>
                <w:sz w:val="24"/>
                <w:szCs w:val="24"/>
              </w:rPr>
              <w:t>Професія, курс</w:t>
            </w:r>
          </w:p>
        </w:tc>
        <w:tc>
          <w:tcPr>
            <w:tcW w:w="2552" w:type="dxa"/>
            <w:vAlign w:val="center"/>
          </w:tcPr>
          <w:p w:rsidR="00D11558" w:rsidRPr="00BB504F" w:rsidRDefault="00D11558" w:rsidP="00BB5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04F">
              <w:rPr>
                <w:rFonts w:ascii="Times New Roman" w:hAnsi="Times New Roman"/>
                <w:b/>
                <w:sz w:val="24"/>
                <w:szCs w:val="24"/>
              </w:rPr>
              <w:t>Тема навчальної програми (к-сть годин)</w:t>
            </w:r>
          </w:p>
        </w:tc>
        <w:tc>
          <w:tcPr>
            <w:tcW w:w="2422" w:type="dxa"/>
            <w:vAlign w:val="center"/>
          </w:tcPr>
          <w:p w:rsidR="00D11558" w:rsidRPr="00BB504F" w:rsidRDefault="00D11558" w:rsidP="00BB5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04F">
              <w:rPr>
                <w:rFonts w:ascii="Times New Roman" w:hAnsi="Times New Roman"/>
                <w:b/>
                <w:sz w:val="24"/>
                <w:szCs w:val="24"/>
              </w:rPr>
              <w:t>Вид заняття</w:t>
            </w:r>
          </w:p>
        </w:tc>
        <w:tc>
          <w:tcPr>
            <w:tcW w:w="4566" w:type="dxa"/>
            <w:vAlign w:val="center"/>
          </w:tcPr>
          <w:p w:rsidR="00D11558" w:rsidRPr="00BB504F" w:rsidRDefault="00D11558" w:rsidP="00BB5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04F">
              <w:rPr>
                <w:rFonts w:ascii="Times New Roman" w:hAnsi="Times New Roman"/>
                <w:b/>
                <w:sz w:val="24"/>
                <w:szCs w:val="24"/>
              </w:rPr>
              <w:t>Веб-ресурс</w:t>
            </w:r>
          </w:p>
        </w:tc>
      </w:tr>
      <w:tr w:rsidR="00D11558" w:rsidRPr="00BB504F" w:rsidTr="00BB504F">
        <w:tc>
          <w:tcPr>
            <w:tcW w:w="2522" w:type="dxa"/>
            <w:vMerge w:val="restart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Фізична культура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55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Баскетбол(24)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Перегляд відео; виконання вправ</w:t>
            </w:r>
          </w:p>
        </w:tc>
        <w:tc>
          <w:tcPr>
            <w:tcW w:w="4566" w:type="dxa"/>
          </w:tcPr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37F">
              <w:rPr>
                <w:rFonts w:ascii="Times New Roman" w:hAnsi="Times New Roman"/>
                <w:sz w:val="24"/>
                <w:szCs w:val="24"/>
              </w:rPr>
              <w:t>Google G Suite for Education Classroom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OnlineTestPad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profesiino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tehnichnaosvita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/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onlain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resursi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 xml:space="preserve">на Урок, 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Вікіпедія</w:t>
            </w:r>
          </w:p>
        </w:tc>
      </w:tr>
      <w:tr w:rsidR="00D11558" w:rsidRPr="00BB504F" w:rsidTr="00BB504F">
        <w:tc>
          <w:tcPr>
            <w:tcW w:w="2522" w:type="dxa"/>
            <w:vMerge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26" w:type="dxa"/>
            <w:vMerge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Легка атлетика (6)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2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Перегляд відео; виконання вправ</w:t>
            </w:r>
          </w:p>
        </w:tc>
        <w:tc>
          <w:tcPr>
            <w:tcW w:w="4566" w:type="dxa"/>
          </w:tcPr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37F">
              <w:rPr>
                <w:rFonts w:ascii="Times New Roman" w:hAnsi="Times New Roman"/>
                <w:sz w:val="24"/>
                <w:szCs w:val="24"/>
              </w:rPr>
              <w:t>Google G Suite for Education Classroom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OnlineTestPad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profesiino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tehnichnaosvita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/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onlain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resursi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 xml:space="preserve">на Урок, 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Вікіпедія</w:t>
            </w:r>
          </w:p>
        </w:tc>
      </w:tr>
      <w:tr w:rsidR="00D11558" w:rsidRPr="00BB504F" w:rsidTr="00BB504F">
        <w:trPr>
          <w:trHeight w:val="915"/>
        </w:trPr>
        <w:tc>
          <w:tcPr>
            <w:tcW w:w="2522" w:type="dxa"/>
            <w:vMerge/>
          </w:tcPr>
          <w:p w:rsidR="00D11558" w:rsidRPr="00BB504F" w:rsidRDefault="00D11558" w:rsidP="00BB504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26" w:type="dxa"/>
          </w:tcPr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D11558" w:rsidRPr="00BB504F" w:rsidRDefault="00D11558" w:rsidP="00BB504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Баскетбол(16)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2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Перегляд відео; виконання вправ</w:t>
            </w:r>
          </w:p>
        </w:tc>
        <w:tc>
          <w:tcPr>
            <w:tcW w:w="4566" w:type="dxa"/>
          </w:tcPr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37F">
              <w:rPr>
                <w:rFonts w:ascii="Times New Roman" w:hAnsi="Times New Roman"/>
                <w:sz w:val="24"/>
                <w:szCs w:val="24"/>
              </w:rPr>
              <w:t>Google G Suite for Education Classroom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OnlineTestPad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profesiino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tehnichnaosvita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/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onlain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resursi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 xml:space="preserve">на Урок, 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Вікіпедія</w:t>
            </w:r>
          </w:p>
        </w:tc>
      </w:tr>
      <w:tr w:rsidR="00D11558" w:rsidRPr="00BB504F" w:rsidTr="00BB504F">
        <w:trPr>
          <w:trHeight w:val="480"/>
        </w:trPr>
        <w:tc>
          <w:tcPr>
            <w:tcW w:w="2522" w:type="dxa"/>
            <w:vMerge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D11558" w:rsidRPr="00BB504F" w:rsidRDefault="00D11558" w:rsidP="00BB504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Футбол (7)</w:t>
            </w:r>
          </w:p>
        </w:tc>
        <w:tc>
          <w:tcPr>
            <w:tcW w:w="242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Перегляд відео; виконання вправ</w:t>
            </w:r>
          </w:p>
        </w:tc>
        <w:tc>
          <w:tcPr>
            <w:tcW w:w="4566" w:type="dxa"/>
          </w:tcPr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37F">
              <w:rPr>
                <w:rFonts w:ascii="Times New Roman" w:hAnsi="Times New Roman"/>
                <w:sz w:val="24"/>
                <w:szCs w:val="24"/>
              </w:rPr>
              <w:t>Google G Suite for Education Classroom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OnlineTestPad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profesiino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tehnichnaosvita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/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onlain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resursi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 xml:space="preserve">на Урок, 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Вікіпедія</w:t>
            </w:r>
          </w:p>
        </w:tc>
      </w:tr>
      <w:tr w:rsidR="00D11558" w:rsidRPr="00BB504F" w:rsidTr="00BB504F">
        <w:trPr>
          <w:trHeight w:val="585"/>
        </w:trPr>
        <w:tc>
          <w:tcPr>
            <w:tcW w:w="2522" w:type="dxa"/>
            <w:vMerge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26" w:type="dxa"/>
            <w:vMerge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Легка атлетика (22)</w:t>
            </w:r>
          </w:p>
        </w:tc>
        <w:tc>
          <w:tcPr>
            <w:tcW w:w="2422" w:type="dxa"/>
          </w:tcPr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Перегляд відео; виконання вправ</w:t>
            </w:r>
          </w:p>
        </w:tc>
        <w:tc>
          <w:tcPr>
            <w:tcW w:w="4566" w:type="dxa"/>
          </w:tcPr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37F">
              <w:rPr>
                <w:rFonts w:ascii="Times New Roman" w:hAnsi="Times New Roman"/>
                <w:sz w:val="24"/>
                <w:szCs w:val="24"/>
              </w:rPr>
              <w:t>Google G Suite for Education Classroom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OnlineTestPad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profesiino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tehnichnaosvita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/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onlain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-</w:t>
            </w:r>
            <w:r w:rsidRPr="00BB504F">
              <w:rPr>
                <w:rFonts w:ascii="Times New Roman" w:hAnsi="Times New Roman"/>
                <w:sz w:val="24"/>
                <w:szCs w:val="24"/>
                <w:lang w:val="en-US"/>
              </w:rPr>
              <w:t>resursi</w:t>
            </w:r>
            <w:r w:rsidRPr="00BB504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558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 xml:space="preserve">на Урок, </w:t>
            </w:r>
          </w:p>
          <w:p w:rsidR="00D11558" w:rsidRPr="00BB504F" w:rsidRDefault="00D11558" w:rsidP="00BB5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504F">
              <w:rPr>
                <w:rFonts w:ascii="Times New Roman" w:hAnsi="Times New Roman"/>
                <w:sz w:val="24"/>
                <w:szCs w:val="24"/>
              </w:rPr>
              <w:t>Вікіпедія</w:t>
            </w:r>
          </w:p>
        </w:tc>
      </w:tr>
    </w:tbl>
    <w:p w:rsidR="00D11558" w:rsidRDefault="00D11558"/>
    <w:sectPr w:rsidR="00D11558" w:rsidSect="00BB504F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748"/>
    <w:rsid w:val="00020E21"/>
    <w:rsid w:val="000E4ABB"/>
    <w:rsid w:val="00143847"/>
    <w:rsid w:val="00154D81"/>
    <w:rsid w:val="00170545"/>
    <w:rsid w:val="0028437F"/>
    <w:rsid w:val="00351BDC"/>
    <w:rsid w:val="003E6DBE"/>
    <w:rsid w:val="004A130C"/>
    <w:rsid w:val="005E0533"/>
    <w:rsid w:val="00732F70"/>
    <w:rsid w:val="00BB504F"/>
    <w:rsid w:val="00BD4D4E"/>
    <w:rsid w:val="00CC5AD0"/>
    <w:rsid w:val="00D11558"/>
    <w:rsid w:val="00E96D15"/>
    <w:rsid w:val="00EC5012"/>
    <w:rsid w:val="00F11479"/>
    <w:rsid w:val="00F2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748"/>
    <w:pPr>
      <w:spacing w:after="200" w:line="276" w:lineRule="auto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</Pages>
  <Words>183</Words>
  <Characters>1046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Ольга</cp:lastModifiedBy>
  <cp:revision>5</cp:revision>
  <dcterms:created xsi:type="dcterms:W3CDTF">2020-04-06T15:50:00Z</dcterms:created>
  <dcterms:modified xsi:type="dcterms:W3CDTF">2020-04-08T10:09:00Z</dcterms:modified>
</cp:coreProperties>
</file>